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accent2" w:themeTint="33"/>
  <w:body>
    <w:tbl>
      <w:tblPr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AC4580" w14:paraId="3E8E8991" w14:textId="77777777" w:rsidTr="00AC4580">
        <w:tc>
          <w:tcPr>
            <w:tcW w:w="5035" w:type="dxa"/>
          </w:tcPr>
          <w:p w14:paraId="08A07524" w14:textId="77777777" w:rsidR="00AC4580" w:rsidRPr="00C146B7" w:rsidRDefault="00AC4580" w:rsidP="00AC4580">
            <w:pPr>
              <w:pStyle w:val="Rubrik"/>
              <w:rPr>
                <w:lang w:val="fi-FI"/>
              </w:rPr>
            </w:pPr>
            <w:r w:rsidRPr="00C146B7">
              <w:rPr>
                <w:lang w:val="fi-FI" w:bidi="sv-SE"/>
              </w:rPr>
              <w:t>Stella Johansson</w:t>
            </w:r>
          </w:p>
          <w:p w14:paraId="0EBAAD0A" w14:textId="77777777" w:rsidR="00AC4580" w:rsidRPr="00C146B7" w:rsidRDefault="00AC4580" w:rsidP="00AC4580">
            <w:pPr>
              <w:pStyle w:val="Underrubrik"/>
              <w:rPr>
                <w:lang w:val="fi-FI"/>
              </w:rPr>
            </w:pPr>
            <w:r w:rsidRPr="00C146B7">
              <w:rPr>
                <w:lang w:val="fi-FI" w:bidi="sv-SE"/>
              </w:rPr>
              <w:t xml:space="preserve">Allmänt </w:t>
            </w:r>
            <w:r w:rsidRPr="00C146B7">
              <w:rPr>
                <w:lang w:val="fi-FI" w:bidi="sv-SE"/>
              </w:rPr>
              <w:br/>
              <w:t>allmänläkare</w:t>
            </w:r>
          </w:p>
          <w:p w14:paraId="2A8D0CA2" w14:textId="77777777" w:rsidR="00AC4580" w:rsidRPr="00C146B7" w:rsidRDefault="00AC4580" w:rsidP="00AC4580">
            <w:pPr>
              <w:pStyle w:val="Kontakt"/>
              <w:rPr>
                <w:lang w:val="fi-FI"/>
              </w:rPr>
            </w:pPr>
            <w:proofErr w:type="gramStart"/>
            <w:r w:rsidRPr="00C146B7">
              <w:rPr>
                <w:lang w:val="fi-FI" w:bidi="sv-SE"/>
              </w:rPr>
              <w:t>678-555</w:t>
            </w:r>
            <w:proofErr w:type="gramEnd"/>
            <w:r w:rsidRPr="00C146B7">
              <w:rPr>
                <w:lang w:val="fi-FI" w:bidi="sv-SE"/>
              </w:rPr>
              <w:t>-0103</w:t>
            </w:r>
          </w:p>
          <w:p w14:paraId="002A7EF1" w14:textId="77777777" w:rsidR="00AC4580" w:rsidRPr="00C146B7" w:rsidRDefault="00AC4580" w:rsidP="00AC4580">
            <w:pPr>
              <w:pStyle w:val="Kontakt"/>
              <w:rPr>
                <w:lang w:val="fi-FI"/>
              </w:rPr>
            </w:pPr>
            <w:r w:rsidRPr="00C146B7">
              <w:rPr>
                <w:lang w:val="fi-FI" w:bidi="sv-SE"/>
              </w:rPr>
              <w:t>kai@lamnahealthcare.com</w:t>
            </w:r>
          </w:p>
        </w:tc>
        <w:tc>
          <w:tcPr>
            <w:tcW w:w="5035" w:type="dxa"/>
            <w:vAlign w:val="center"/>
          </w:tcPr>
          <w:p w14:paraId="7954A017" w14:textId="77777777" w:rsidR="00AC4580" w:rsidRDefault="00AC4580" w:rsidP="00AC4580">
            <w:pPr>
              <w:jc w:val="center"/>
            </w:pPr>
            <w:r>
              <w:rPr>
                <w:noProof/>
                <w:lang w:bidi="sv-SE"/>
              </w:rPr>
              <mc:AlternateContent>
                <mc:Choice Requires="wps">
                  <w:drawing>
                    <wp:inline distT="0" distB="0" distL="0" distR="0" wp14:anchorId="5A0241A0" wp14:editId="70A391EC">
                      <wp:extent cx="2895600" cy="2895600"/>
                      <wp:effectExtent l="19050" t="19050" r="19050" b="19050"/>
                      <wp:docPr id="1799837156" name="Ellips 8" descr="Porträtt av en läkar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2895600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50321" t="-24839" r="-98073" b="-45499"/>
                                </a:stretch>
                              </a:blipFill>
                              <a:ln w="38100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3058E2B" id="Ellips 8" o:spid="_x0000_s1026" alt="Porträtt av en läkare" style="width:228pt;height:2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" strokecolor="#404040 [2429]" strokeweight="3pt">
                      <v:fill r:id="rId11" o:title="Porträtt av en läkare" recolor="t" rotate="t" type="frame"/>
                      <v:stroke joinstyle="miter"/>
                      <w10:anchorlock/>
                    </v:oval>
                  </w:pict>
                </mc:Fallback>
              </mc:AlternateContent>
            </w:r>
            <w:r w:rsidR="00847B2E">
              <w:rPr>
                <w:noProof/>
                <w:lang w:bidi="sv-SE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1" layoutInCell="1" allowOverlap="1" wp14:anchorId="26A1CE91" wp14:editId="4E21F70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1348740</wp:posOffset>
                      </wp:positionV>
                      <wp:extent cx="3053715" cy="191770"/>
                      <wp:effectExtent l="0" t="0" r="0" b="0"/>
                      <wp:wrapNone/>
                      <wp:docPr id="2012722737" name="Grupp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53715" cy="191770"/>
                                <a:chOff x="0" y="0"/>
                                <a:chExt cx="3057525" cy="187325"/>
                              </a:xfrm>
                            </wpg:grpSpPr>
                            <wps:wsp>
                              <wps:cNvPr id="242165522" name="Ellips 9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8350563" name="Ellips 9"/>
                              <wps:cNvSpPr/>
                              <wps:spPr>
                                <a:xfrm>
                                  <a:off x="2876550" y="6350"/>
                                  <a:ext cx="180975" cy="1809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51CE4A" id="Grupp 10" o:spid="_x0000_s1026" alt="&quot;&quot;" style="position:absolute;margin-left:.55pt;margin-top:106.2pt;width:240.45pt;height:15.1pt;z-index:251659264;mso-width-relative:margin;mso-height-relative:margin" coordsize="30575,1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">
                      <v:oval id="Ellips 9" o:spid="_x0000_s1027" style="position:absolute;width:1809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" fillcolor="#404040 [2429]" stroked="f" strokeweight="1pt">
                        <v:stroke joinstyle="miter"/>
                      </v:oval>
                      <v:oval id="Ellips 9" o:spid="_x0000_s1028" style="position:absolute;left:28765;top:63;width:1810;height:1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" fillcolor="#404040 [2429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</w:tbl>
    <w:p w14:paraId="7D406799" w14:textId="77777777" w:rsidR="00AC4580" w:rsidRDefault="00AC4580" w:rsidP="00C63829"/>
    <w:p w14:paraId="2AD35650" w14:textId="77777777" w:rsidR="00AC4580" w:rsidRDefault="00AC4580" w:rsidP="00C63829"/>
    <w:p w14:paraId="08A30D1D" w14:textId="77777777" w:rsidR="00AC4580" w:rsidRPr="00072420" w:rsidRDefault="00AC4580" w:rsidP="00C63829">
      <w:pPr>
        <w:rPr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0"/>
        <w:gridCol w:w="540"/>
        <w:gridCol w:w="4760"/>
      </w:tblGrid>
      <w:tr w:rsidR="00C63829" w14:paraId="38F81BA1" w14:textId="77777777" w:rsidTr="00C63829">
        <w:tc>
          <w:tcPr>
            <w:tcW w:w="4770" w:type="dxa"/>
          </w:tcPr>
          <w:p w14:paraId="723AC109" w14:textId="77777777" w:rsidR="00C63829" w:rsidRPr="009F5D16" w:rsidRDefault="00C63829" w:rsidP="00C63829">
            <w:pPr>
              <w:pStyle w:val="Rubrik1"/>
            </w:pPr>
            <w:r w:rsidRPr="009F5D16">
              <w:rPr>
                <w:lang w:bidi="sv-SE"/>
              </w:rPr>
              <w:t>Arbetslivserfarenhet</w:t>
            </w:r>
          </w:p>
          <w:p w14:paraId="530C7C9D" w14:textId="77777777" w:rsidR="00C63829" w:rsidRPr="008F0D96" w:rsidRDefault="00C63829" w:rsidP="00C63829">
            <w:pPr>
              <w:pStyle w:val="Rubrik2"/>
            </w:pPr>
            <w:r w:rsidRPr="008F0D96">
              <w:rPr>
                <w:lang w:bidi="sv-SE"/>
              </w:rPr>
              <w:t>Lamna Healthcare | Allmänläkare</w:t>
            </w:r>
          </w:p>
          <w:p w14:paraId="2115871A" w14:textId="77777777" w:rsidR="00C63829" w:rsidRPr="004F1CAE" w:rsidRDefault="00C63829" w:rsidP="00C63829">
            <w:pPr>
              <w:pStyle w:val="Rubrik3"/>
            </w:pPr>
            <w:r w:rsidRPr="004F1CAE">
              <w:rPr>
                <w:lang w:bidi="sv-SE"/>
              </w:rPr>
              <w:t>December 20XX – nu</w:t>
            </w:r>
          </w:p>
          <w:p w14:paraId="51ECB1C8" w14:textId="77777777" w:rsidR="00C63829" w:rsidRPr="00B455AC" w:rsidRDefault="00C63829" w:rsidP="0049788F">
            <w:r w:rsidRPr="00B455AC">
              <w:rPr>
                <w:lang w:bidi="sv-SE"/>
              </w:rPr>
              <w:t xml:space="preserve">Implementerade evidensbaserad medicin för korrekt diagnos, ledde en hälsomässa i community och erbjöd gratis screening till över </w:t>
            </w:r>
            <w:r w:rsidRPr="00B455AC">
              <w:rPr>
                <w:lang w:bidi="sv-SE"/>
              </w:rPr>
              <w:br/>
              <w:t xml:space="preserve">200 invånare </w:t>
            </w:r>
          </w:p>
          <w:p w14:paraId="006D2E7C" w14:textId="77777777" w:rsidR="00C63829" w:rsidRPr="0049788F" w:rsidRDefault="00C63829" w:rsidP="00AC4580">
            <w:pPr>
              <w:pStyle w:val="Rubrik2"/>
            </w:pPr>
            <w:r w:rsidRPr="0049788F">
              <w:rPr>
                <w:lang w:bidi="sv-SE"/>
              </w:rPr>
              <w:t>Tyler Stein MD | Familjeläkare</w:t>
            </w:r>
          </w:p>
          <w:p w14:paraId="779D02F1" w14:textId="77777777" w:rsidR="00C63829" w:rsidRPr="0049788F" w:rsidRDefault="00C63829" w:rsidP="0049788F">
            <w:pPr>
              <w:pStyle w:val="Rubrik3"/>
            </w:pPr>
            <w:r w:rsidRPr="0049788F">
              <w:rPr>
                <w:lang w:bidi="sv-SE"/>
              </w:rPr>
              <w:t>Aug. 20XX – Juli 20XX</w:t>
            </w:r>
          </w:p>
          <w:p w14:paraId="5D86C4B9" w14:textId="77777777" w:rsidR="00C63829" w:rsidRPr="00B455AC" w:rsidRDefault="00C63829" w:rsidP="0049788F">
            <w:r w:rsidRPr="00B455AC">
              <w:rPr>
                <w:lang w:bidi="sv-SE"/>
              </w:rPr>
              <w:t xml:space="preserve">Hanterade en mängd olika patientfall, ledde till ett program för att avbryta rökningen, vilket resulterade i en 30%-ökning av lyckade avslutsförsök </w:t>
            </w:r>
          </w:p>
          <w:p w14:paraId="1635C540" w14:textId="77777777" w:rsidR="00C63829" w:rsidRPr="00C146B7" w:rsidRDefault="00C63829" w:rsidP="0049788F">
            <w:pPr>
              <w:pStyle w:val="Rubrik2"/>
              <w:rPr>
                <w:lang w:val="en-GB"/>
              </w:rPr>
            </w:pPr>
            <w:r w:rsidRPr="00C146B7">
              <w:rPr>
                <w:lang w:val="en-GB" w:bidi="sv-SE"/>
              </w:rPr>
              <w:t xml:space="preserve">City Hospital | </w:t>
            </w:r>
            <w:proofErr w:type="spellStart"/>
            <w:r w:rsidRPr="00C146B7">
              <w:rPr>
                <w:lang w:val="en-GB" w:bidi="sv-SE"/>
              </w:rPr>
              <w:t>Medicinsk</w:t>
            </w:r>
            <w:proofErr w:type="spellEnd"/>
            <w:r w:rsidRPr="00C146B7">
              <w:rPr>
                <w:lang w:val="en-GB" w:bidi="sv-SE"/>
              </w:rPr>
              <w:t xml:space="preserve"> chef</w:t>
            </w:r>
          </w:p>
          <w:p w14:paraId="27DCEC23" w14:textId="77777777" w:rsidR="00C63829" w:rsidRPr="00C146B7" w:rsidRDefault="00C63829" w:rsidP="0049788F">
            <w:pPr>
              <w:pStyle w:val="Rubrik3"/>
              <w:rPr>
                <w:lang w:val="en-GB"/>
              </w:rPr>
            </w:pPr>
            <w:r w:rsidRPr="00C146B7">
              <w:rPr>
                <w:lang w:val="en-GB" w:bidi="sv-SE"/>
              </w:rPr>
              <w:t>April 20XX – Augusti 20XX</w:t>
            </w:r>
          </w:p>
          <w:p w14:paraId="615BC3EB" w14:textId="77777777" w:rsidR="00C63829" w:rsidRDefault="00C63829" w:rsidP="0049788F">
            <w:r w:rsidRPr="00B455AC">
              <w:rPr>
                <w:lang w:bidi="sv-SE"/>
              </w:rPr>
              <w:t xml:space="preserve">Tillhandahöll akut medicinsk vård med fokus på traumafall, samarbetade med specialister för att förbättra patientresultaten </w:t>
            </w:r>
          </w:p>
        </w:tc>
        <w:tc>
          <w:tcPr>
            <w:tcW w:w="540" w:type="dxa"/>
          </w:tcPr>
          <w:p w14:paraId="1877F9F9" w14:textId="77777777" w:rsidR="00C63829" w:rsidRDefault="00C63829" w:rsidP="008F0D96"/>
        </w:tc>
        <w:tc>
          <w:tcPr>
            <w:tcW w:w="4760" w:type="dxa"/>
          </w:tcPr>
          <w:p w14:paraId="4DBD72A3" w14:textId="77777777" w:rsidR="00C63829" w:rsidRPr="008F0D96" w:rsidRDefault="00C63829" w:rsidP="00C63829">
            <w:pPr>
              <w:pStyle w:val="Rubrik1"/>
            </w:pPr>
            <w:r w:rsidRPr="008F0D96">
              <w:rPr>
                <w:lang w:bidi="sv-SE"/>
              </w:rPr>
              <w:t>Utbildning</w:t>
            </w:r>
          </w:p>
          <w:p w14:paraId="77E3C55B" w14:textId="77777777" w:rsidR="00C63829" w:rsidRPr="0049788F" w:rsidRDefault="00C63829" w:rsidP="0049788F">
            <w:pPr>
              <w:pStyle w:val="Rubrik2"/>
            </w:pPr>
            <w:r w:rsidRPr="0049788F">
              <w:rPr>
                <w:lang w:bidi="sv-SE"/>
              </w:rPr>
              <w:t>Jasper University</w:t>
            </w:r>
          </w:p>
          <w:p w14:paraId="781734B5" w14:textId="77777777" w:rsidR="00C63829" w:rsidRPr="0049788F" w:rsidRDefault="00C63829" w:rsidP="0049788F">
            <w:pPr>
              <w:pStyle w:val="Rubrik3"/>
            </w:pPr>
            <w:r w:rsidRPr="0049788F">
              <w:rPr>
                <w:lang w:bidi="sv-SE"/>
              </w:rPr>
              <w:t>September 20XX – Juni 20XX</w:t>
            </w:r>
          </w:p>
          <w:p w14:paraId="2D4DFF50" w14:textId="77777777" w:rsidR="00C63829" w:rsidRPr="00C146B7" w:rsidRDefault="00C63829" w:rsidP="0049788F">
            <w:pPr>
              <w:rPr>
                <w:lang w:val="en-GB"/>
              </w:rPr>
            </w:pPr>
            <w:r w:rsidRPr="00C146B7">
              <w:rPr>
                <w:lang w:val="en-GB" w:bidi="sv-SE"/>
              </w:rPr>
              <w:t xml:space="preserve">Deans </w:t>
            </w:r>
            <w:proofErr w:type="spellStart"/>
            <w:r w:rsidRPr="00C146B7">
              <w:rPr>
                <w:lang w:val="en-GB" w:bidi="sv-SE"/>
              </w:rPr>
              <w:t>lista</w:t>
            </w:r>
            <w:proofErr w:type="spellEnd"/>
            <w:r w:rsidRPr="00C146B7">
              <w:rPr>
                <w:lang w:val="en-GB" w:bidi="sv-SE"/>
              </w:rPr>
              <w:t xml:space="preserve">, Medical Research Award </w:t>
            </w:r>
          </w:p>
          <w:p w14:paraId="244867C5" w14:textId="77777777" w:rsidR="00C63829" w:rsidRPr="00C146B7" w:rsidRDefault="00C63829" w:rsidP="0049788F">
            <w:pPr>
              <w:pStyle w:val="Rubrik2"/>
              <w:rPr>
                <w:lang w:val="en-GB"/>
              </w:rPr>
            </w:pPr>
            <w:r w:rsidRPr="00C146B7">
              <w:rPr>
                <w:lang w:val="en-GB" w:bidi="sv-SE"/>
              </w:rPr>
              <w:t>Bellows College</w:t>
            </w:r>
          </w:p>
          <w:p w14:paraId="08C1C3E4" w14:textId="77777777" w:rsidR="00C63829" w:rsidRPr="0049788F" w:rsidRDefault="00C63829" w:rsidP="0049788F">
            <w:pPr>
              <w:pStyle w:val="Rubrik3"/>
            </w:pPr>
            <w:r w:rsidRPr="0049788F">
              <w:rPr>
                <w:lang w:bidi="sv-SE"/>
              </w:rPr>
              <w:t>September 20XX – Maj 20XX</w:t>
            </w:r>
          </w:p>
          <w:p w14:paraId="0C84B4B5" w14:textId="77777777" w:rsidR="00C63829" w:rsidRDefault="00C63829" w:rsidP="0049788F">
            <w:r w:rsidRPr="00B455AC">
              <w:rPr>
                <w:lang w:bidi="sv-SE"/>
              </w:rPr>
              <w:t>Kandidat inom biologi, Cum Laude, enastående forskningsresultat</w:t>
            </w:r>
          </w:p>
          <w:p w14:paraId="5A15440B" w14:textId="77777777" w:rsidR="00C63829" w:rsidRDefault="00C63829" w:rsidP="00C63829">
            <w:pPr>
              <w:pStyle w:val="Rubrik1"/>
            </w:pPr>
            <w:r>
              <w:rPr>
                <w:lang w:bidi="sv-SE"/>
              </w:rPr>
              <w:t>Kompetenser</w:t>
            </w:r>
          </w:p>
          <w:p w14:paraId="7CE02DFD" w14:textId="77777777" w:rsidR="00C63829" w:rsidRPr="004F1CAE" w:rsidRDefault="00C63829" w:rsidP="00C63829">
            <w:pPr>
              <w:pStyle w:val="Punktlista"/>
            </w:pPr>
            <w:r w:rsidRPr="004F1CAE">
              <w:rPr>
                <w:lang w:bidi="sv-SE"/>
              </w:rPr>
              <w:t>Klinisk diagnos</w:t>
            </w:r>
          </w:p>
          <w:p w14:paraId="3F513480" w14:textId="77777777" w:rsidR="00C63829" w:rsidRPr="00B455AC" w:rsidRDefault="00C63829" w:rsidP="00C63829">
            <w:pPr>
              <w:pStyle w:val="Punktlista"/>
            </w:pPr>
            <w:r w:rsidRPr="00B455AC">
              <w:rPr>
                <w:lang w:bidi="sv-SE"/>
              </w:rPr>
              <w:t>Patientcentrerad vård</w:t>
            </w:r>
          </w:p>
          <w:p w14:paraId="2957FA6D" w14:textId="77777777" w:rsidR="00C63829" w:rsidRPr="00B455AC" w:rsidRDefault="00C63829" w:rsidP="00C63829">
            <w:pPr>
              <w:pStyle w:val="Punktlista"/>
            </w:pPr>
            <w:r w:rsidRPr="00B455AC">
              <w:rPr>
                <w:lang w:bidi="sv-SE"/>
              </w:rPr>
              <w:t>Hälsofrämjande</w:t>
            </w:r>
          </w:p>
          <w:p w14:paraId="2F2EFEF7" w14:textId="77777777" w:rsidR="00C63829" w:rsidRDefault="00C63829" w:rsidP="00C63829">
            <w:pPr>
              <w:pStyle w:val="Punktlista"/>
            </w:pPr>
            <w:r w:rsidRPr="00B455AC">
              <w:rPr>
                <w:lang w:bidi="sv-SE"/>
              </w:rPr>
              <w:t>Hantering av kroniska sjukdomar</w:t>
            </w:r>
          </w:p>
        </w:tc>
      </w:tr>
    </w:tbl>
    <w:p w14:paraId="2148B76C" w14:textId="77777777" w:rsidR="006C1153" w:rsidRPr="00AD3B3E" w:rsidRDefault="006C1153" w:rsidP="00C63829"/>
    <w:sectPr w:rsidR="006C1153" w:rsidRPr="00AD3B3E" w:rsidSect="00AC4580">
      <w:type w:val="continuous"/>
      <w:pgSz w:w="12240" w:h="15840"/>
      <w:pgMar w:top="144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4DB39" w14:textId="77777777" w:rsidR="00131244" w:rsidRDefault="00131244" w:rsidP="00246067">
      <w:pPr>
        <w:spacing w:after="0" w:line="240" w:lineRule="auto"/>
      </w:pPr>
      <w:r>
        <w:separator/>
      </w:r>
    </w:p>
  </w:endnote>
  <w:endnote w:type="continuationSeparator" w:id="0">
    <w:p w14:paraId="3AD8C3F1" w14:textId="77777777" w:rsidR="00131244" w:rsidRDefault="00131244" w:rsidP="00246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7F8D9" w14:textId="77777777" w:rsidR="00131244" w:rsidRDefault="00131244" w:rsidP="00246067">
      <w:pPr>
        <w:spacing w:after="0" w:line="240" w:lineRule="auto"/>
      </w:pPr>
      <w:r>
        <w:separator/>
      </w:r>
    </w:p>
  </w:footnote>
  <w:footnote w:type="continuationSeparator" w:id="0">
    <w:p w14:paraId="67D5043C" w14:textId="77777777" w:rsidR="00131244" w:rsidRDefault="00131244" w:rsidP="00246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13AE5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02278"/>
    <w:multiLevelType w:val="hybridMultilevel"/>
    <w:tmpl w:val="01F42814"/>
    <w:lvl w:ilvl="0" w:tplc="D13ECC9E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0F0B61"/>
    <w:multiLevelType w:val="hybridMultilevel"/>
    <w:tmpl w:val="986837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7131858">
    <w:abstractNumId w:val="1"/>
  </w:num>
  <w:num w:numId="2" w16cid:durableId="572131204">
    <w:abstractNumId w:val="2"/>
  </w:num>
  <w:num w:numId="3" w16cid:durableId="1856462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6B7"/>
    <w:rsid w:val="00025636"/>
    <w:rsid w:val="00033C93"/>
    <w:rsid w:val="0004096D"/>
    <w:rsid w:val="00051AF4"/>
    <w:rsid w:val="000718BF"/>
    <w:rsid w:val="00072420"/>
    <w:rsid w:val="000928A6"/>
    <w:rsid w:val="000B2098"/>
    <w:rsid w:val="000D604C"/>
    <w:rsid w:val="000F1F44"/>
    <w:rsid w:val="0010264A"/>
    <w:rsid w:val="00131244"/>
    <w:rsid w:val="001541C3"/>
    <w:rsid w:val="0018764A"/>
    <w:rsid w:val="00246067"/>
    <w:rsid w:val="0026775E"/>
    <w:rsid w:val="00273DD3"/>
    <w:rsid w:val="00280602"/>
    <w:rsid w:val="002808FD"/>
    <w:rsid w:val="00293250"/>
    <w:rsid w:val="002D4867"/>
    <w:rsid w:val="002F016A"/>
    <w:rsid w:val="002F4D4E"/>
    <w:rsid w:val="003022D3"/>
    <w:rsid w:val="00337E4B"/>
    <w:rsid w:val="00343E47"/>
    <w:rsid w:val="00386988"/>
    <w:rsid w:val="003A5ED1"/>
    <w:rsid w:val="003C4675"/>
    <w:rsid w:val="003D4A36"/>
    <w:rsid w:val="003E214D"/>
    <w:rsid w:val="003F0246"/>
    <w:rsid w:val="00403E86"/>
    <w:rsid w:val="00433C45"/>
    <w:rsid w:val="004749CF"/>
    <w:rsid w:val="0049788F"/>
    <w:rsid w:val="004A4E77"/>
    <w:rsid w:val="004E09D1"/>
    <w:rsid w:val="004E4ABF"/>
    <w:rsid w:val="004F1CAE"/>
    <w:rsid w:val="00530025"/>
    <w:rsid w:val="0054373D"/>
    <w:rsid w:val="005A7955"/>
    <w:rsid w:val="005E126F"/>
    <w:rsid w:val="00684FAE"/>
    <w:rsid w:val="00687F84"/>
    <w:rsid w:val="006C1153"/>
    <w:rsid w:val="006D0D05"/>
    <w:rsid w:val="006D1237"/>
    <w:rsid w:val="006D764A"/>
    <w:rsid w:val="006E7837"/>
    <w:rsid w:val="00773368"/>
    <w:rsid w:val="00785C65"/>
    <w:rsid w:val="007A45FC"/>
    <w:rsid w:val="007F303A"/>
    <w:rsid w:val="007F745A"/>
    <w:rsid w:val="00845AD3"/>
    <w:rsid w:val="00847A7B"/>
    <w:rsid w:val="00847B2E"/>
    <w:rsid w:val="00893D86"/>
    <w:rsid w:val="008A047C"/>
    <w:rsid w:val="008D0649"/>
    <w:rsid w:val="008E01C5"/>
    <w:rsid w:val="008F0D96"/>
    <w:rsid w:val="008F0FCF"/>
    <w:rsid w:val="00911EFE"/>
    <w:rsid w:val="00931598"/>
    <w:rsid w:val="00931E4E"/>
    <w:rsid w:val="00980F28"/>
    <w:rsid w:val="0098233F"/>
    <w:rsid w:val="00984664"/>
    <w:rsid w:val="00991A6F"/>
    <w:rsid w:val="009D6723"/>
    <w:rsid w:val="009F5D16"/>
    <w:rsid w:val="00A4278A"/>
    <w:rsid w:val="00A70619"/>
    <w:rsid w:val="00A941C4"/>
    <w:rsid w:val="00AC4580"/>
    <w:rsid w:val="00AD3B3E"/>
    <w:rsid w:val="00B160E8"/>
    <w:rsid w:val="00B30421"/>
    <w:rsid w:val="00B455AC"/>
    <w:rsid w:val="00B45FA2"/>
    <w:rsid w:val="00B761BB"/>
    <w:rsid w:val="00B943CE"/>
    <w:rsid w:val="00BD723B"/>
    <w:rsid w:val="00BE0700"/>
    <w:rsid w:val="00BF28A9"/>
    <w:rsid w:val="00C146B7"/>
    <w:rsid w:val="00C1580B"/>
    <w:rsid w:val="00C23DE3"/>
    <w:rsid w:val="00C24072"/>
    <w:rsid w:val="00C315FE"/>
    <w:rsid w:val="00C36842"/>
    <w:rsid w:val="00C63829"/>
    <w:rsid w:val="00CD0F94"/>
    <w:rsid w:val="00CF4504"/>
    <w:rsid w:val="00D51C0D"/>
    <w:rsid w:val="00D836E1"/>
    <w:rsid w:val="00DA72ED"/>
    <w:rsid w:val="00DB4706"/>
    <w:rsid w:val="00DB5CC7"/>
    <w:rsid w:val="00DD5E24"/>
    <w:rsid w:val="00DE52E9"/>
    <w:rsid w:val="00E25655"/>
    <w:rsid w:val="00E36973"/>
    <w:rsid w:val="00E54063"/>
    <w:rsid w:val="00E84F2B"/>
    <w:rsid w:val="00EC164D"/>
    <w:rsid w:val="00F32E60"/>
    <w:rsid w:val="00F51600"/>
    <w:rsid w:val="00F74B3B"/>
    <w:rsid w:val="00F9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FD937"/>
  <w15:chartTrackingRefBased/>
  <w15:docId w15:val="{92113241-2D9C-4B02-8675-AEA56CFA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D96"/>
  </w:style>
  <w:style w:type="paragraph" w:styleId="Rubrik1">
    <w:name w:val="heading 1"/>
    <w:basedOn w:val="Normal"/>
    <w:next w:val="Normal"/>
    <w:link w:val="Rubrik1Char"/>
    <w:uiPriority w:val="9"/>
    <w:qFormat/>
    <w:rsid w:val="008F0D96"/>
    <w:pPr>
      <w:keepNext/>
      <w:keepLines/>
      <w:pBdr>
        <w:bottom w:val="single" w:sz="24" w:space="1" w:color="auto"/>
      </w:pBdr>
      <w:spacing w:before="48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000000" w:themeColor="text1"/>
      <w:sz w:val="28"/>
      <w:szCs w:val="40"/>
    </w:rPr>
  </w:style>
  <w:style w:type="paragraph" w:styleId="Rubrik2">
    <w:name w:val="heading 2"/>
    <w:basedOn w:val="Normal"/>
    <w:next w:val="Normal"/>
    <w:link w:val="Rubrik2Char"/>
    <w:uiPriority w:val="9"/>
    <w:qFormat/>
    <w:rsid w:val="004F1CAE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Rubrik3">
    <w:name w:val="heading 3"/>
    <w:basedOn w:val="Normal"/>
    <w:next w:val="Normal"/>
    <w:link w:val="Rubrik3Char"/>
    <w:uiPriority w:val="9"/>
    <w:qFormat/>
    <w:rsid w:val="004F1CAE"/>
    <w:pPr>
      <w:spacing w:after="120" w:line="240" w:lineRule="auto"/>
      <w:outlineLvl w:val="2"/>
    </w:pPr>
    <w:rPr>
      <w:b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31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FBFBF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315FE"/>
    <w:pPr>
      <w:keepNext/>
      <w:keepLines/>
      <w:spacing w:before="80" w:after="40"/>
      <w:outlineLvl w:val="4"/>
    </w:pPr>
    <w:rPr>
      <w:rFonts w:eastAsiaTheme="majorEastAsia" w:cstheme="majorBidi"/>
      <w:color w:val="BFBFBF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31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31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31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31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0D96"/>
    <w:rPr>
      <w:rFonts w:asciiTheme="majorHAnsi" w:eastAsiaTheme="majorEastAsia" w:hAnsiTheme="majorHAnsi" w:cstheme="majorBidi"/>
      <w:b/>
      <w:caps/>
      <w:color w:val="000000" w:themeColor="text1"/>
      <w:sz w:val="28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F1CAE"/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F1CAE"/>
    <w:rPr>
      <w:b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315FE"/>
    <w:rPr>
      <w:rFonts w:eastAsiaTheme="majorEastAsia" w:cstheme="majorBidi"/>
      <w:i/>
      <w:iCs/>
      <w:color w:val="BFBFBF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315FE"/>
    <w:rPr>
      <w:rFonts w:eastAsiaTheme="majorEastAsia" w:cstheme="majorBidi"/>
      <w:color w:val="BFBFBF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315F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315F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315F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315F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C4580"/>
    <w:pPr>
      <w:spacing w:after="0" w:line="1060" w:lineRule="exact"/>
      <w:contextualSpacing/>
    </w:pPr>
    <w:rPr>
      <w:rFonts w:asciiTheme="majorHAnsi" w:eastAsiaTheme="majorEastAsia" w:hAnsiTheme="majorHAnsi" w:cstheme="majorBidi"/>
      <w:b/>
      <w:bCs/>
      <w:color w:val="404040" w:themeColor="text1" w:themeTint="BF"/>
      <w:spacing w:val="-10"/>
      <w:kern w:val="28"/>
      <w:sz w:val="104"/>
      <w:szCs w:val="84"/>
    </w:rPr>
  </w:style>
  <w:style w:type="character" w:customStyle="1" w:styleId="RubrikChar">
    <w:name w:val="Rubrik Char"/>
    <w:basedOn w:val="Standardstycketeckensnitt"/>
    <w:link w:val="Rubrik"/>
    <w:uiPriority w:val="10"/>
    <w:rsid w:val="00AC4580"/>
    <w:rPr>
      <w:rFonts w:asciiTheme="majorHAnsi" w:eastAsiaTheme="majorEastAsia" w:hAnsiTheme="majorHAnsi" w:cstheme="majorBidi"/>
      <w:b/>
      <w:bCs/>
      <w:color w:val="404040" w:themeColor="text1" w:themeTint="BF"/>
      <w:spacing w:val="-10"/>
      <w:kern w:val="28"/>
      <w:sz w:val="104"/>
      <w:szCs w:val="84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C4580"/>
    <w:pPr>
      <w:numPr>
        <w:ilvl w:val="1"/>
      </w:numPr>
      <w:spacing w:before="240" w:after="240" w:line="240" w:lineRule="auto"/>
    </w:pPr>
    <w:rPr>
      <w:rFonts w:eastAsiaTheme="majorEastAsia" w:cstheme="majorBidi"/>
      <w:caps/>
      <w:color w:val="404040" w:themeColor="text1" w:themeTint="BF"/>
      <w:spacing w:val="15"/>
      <w:sz w:val="40"/>
      <w:szCs w:val="40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C4580"/>
    <w:rPr>
      <w:rFonts w:eastAsiaTheme="majorEastAsia" w:cstheme="majorBidi"/>
      <w:caps/>
      <w:color w:val="404040" w:themeColor="text1" w:themeTint="BF"/>
      <w:spacing w:val="15"/>
      <w:sz w:val="40"/>
      <w:szCs w:val="40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C31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F1CA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semiHidden/>
    <w:qFormat/>
    <w:rsid w:val="00C315F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semiHidden/>
    <w:qFormat/>
    <w:rsid w:val="00C315FE"/>
    <w:rPr>
      <w:i/>
      <w:iCs/>
      <w:color w:val="BFBFBF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C315FE"/>
    <w:pPr>
      <w:pBdr>
        <w:top w:val="single" w:sz="4" w:space="10" w:color="BFBFBF" w:themeColor="accent1" w:themeShade="BF"/>
        <w:bottom w:val="single" w:sz="4" w:space="10" w:color="BFBFBF" w:themeColor="accent1" w:themeShade="BF"/>
      </w:pBdr>
      <w:spacing w:before="360" w:after="360"/>
      <w:ind w:left="864" w:right="864"/>
      <w:jc w:val="center"/>
    </w:pPr>
    <w:rPr>
      <w:i/>
      <w:iCs/>
      <w:color w:val="BFBFBF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F1CAE"/>
    <w:rPr>
      <w:i/>
      <w:iCs/>
      <w:color w:val="BFBFBF" w:themeColor="accent1" w:themeShade="BF"/>
    </w:rPr>
  </w:style>
  <w:style w:type="character" w:styleId="Starkreferens">
    <w:name w:val="Intense Reference"/>
    <w:basedOn w:val="Standardstycketeckensnitt"/>
    <w:uiPriority w:val="32"/>
    <w:semiHidden/>
    <w:qFormat/>
    <w:rsid w:val="00C315FE"/>
    <w:rPr>
      <w:b/>
      <w:bCs/>
      <w:smallCaps/>
      <w:color w:val="BFBFBF" w:themeColor="accent1" w:themeShade="BF"/>
      <w:spacing w:val="5"/>
    </w:rPr>
  </w:style>
  <w:style w:type="character" w:styleId="Stark">
    <w:name w:val="Strong"/>
    <w:basedOn w:val="Standardstycketeckensnitt"/>
    <w:uiPriority w:val="22"/>
    <w:semiHidden/>
    <w:qFormat/>
    <w:rsid w:val="00C315FE"/>
    <w:rPr>
      <w:rFonts w:asciiTheme="minorHAnsi" w:hAnsiTheme="minorHAnsi"/>
      <w:b/>
      <w:bCs/>
      <w:caps/>
      <w:smallCaps w:val="0"/>
      <w:sz w:val="22"/>
    </w:rPr>
  </w:style>
  <w:style w:type="paragraph" w:customStyle="1" w:styleId="Kontakt">
    <w:name w:val="Kontakt"/>
    <w:basedOn w:val="Normal"/>
    <w:link w:val="Kontakt0"/>
    <w:qFormat/>
    <w:rsid w:val="00AC4580"/>
    <w:pPr>
      <w:spacing w:after="480" w:line="240" w:lineRule="auto"/>
      <w:contextualSpacing/>
    </w:pPr>
    <w:rPr>
      <w:b/>
      <w:kern w:val="0"/>
      <w:lang w:eastAsia="ja-JP"/>
      <w14:ligatures w14:val="none"/>
    </w:rPr>
  </w:style>
  <w:style w:type="character" w:customStyle="1" w:styleId="Kontakt0">
    <w:name w:val="Kontakt"/>
    <w:aliases w:val="tecken"/>
    <w:basedOn w:val="DatumChar"/>
    <w:link w:val="Kontakt"/>
    <w:rsid w:val="00AC4580"/>
    <w:rPr>
      <w:rFonts w:eastAsiaTheme="minorEastAsia"/>
      <w:b/>
      <w:bCs w:val="0"/>
      <w:color w:val="404040" w:themeColor="text1" w:themeTint="BF"/>
      <w:kern w:val="0"/>
      <w:lang w:eastAsia="ja-JP"/>
      <w14:ligatures w14:val="none"/>
    </w:rPr>
  </w:style>
  <w:style w:type="paragraph" w:customStyle="1" w:styleId="Caps-rubrik">
    <w:name w:val="Caps-rubrik"/>
    <w:basedOn w:val="Normal"/>
    <w:link w:val="Caps-rubrik0"/>
    <w:semiHidden/>
    <w:qFormat/>
    <w:rsid w:val="00C315FE"/>
    <w:pPr>
      <w:keepNext/>
      <w:keepLines/>
      <w:spacing w:before="240" w:after="40" w:line="240" w:lineRule="auto"/>
      <w:outlineLvl w:val="3"/>
    </w:pPr>
    <w:rPr>
      <w:rFonts w:eastAsiaTheme="majorEastAsia" w:cstheme="majorBidi"/>
      <w:b/>
      <w:bCs/>
      <w:caps/>
      <w:color w:val="000000" w:themeColor="text1"/>
      <w:kern w:val="0"/>
      <w:szCs w:val="24"/>
      <w:lang w:eastAsia="ja-JP"/>
      <w14:ligatures w14:val="none"/>
    </w:rPr>
  </w:style>
  <w:style w:type="character" w:customStyle="1" w:styleId="Caps-rubrik0">
    <w:name w:val="Caps-rubrik"/>
    <w:aliases w:val="tecken"/>
    <w:basedOn w:val="Standardstycketeckensnitt"/>
    <w:link w:val="Caps-rubrik"/>
    <w:semiHidden/>
    <w:rsid w:val="008F0D96"/>
    <w:rPr>
      <w:rFonts w:eastAsiaTheme="majorEastAsia" w:cstheme="majorBidi"/>
      <w:b/>
      <w:bCs/>
      <w:caps/>
      <w:color w:val="000000" w:themeColor="text1"/>
      <w:kern w:val="0"/>
      <w:szCs w:val="24"/>
      <w:lang w:eastAsia="ja-JP"/>
      <w14:ligatures w14:val="none"/>
    </w:rPr>
  </w:style>
  <w:style w:type="paragraph" w:styleId="Datum">
    <w:name w:val="Date"/>
    <w:basedOn w:val="Normal"/>
    <w:next w:val="Normal"/>
    <w:link w:val="DatumChar"/>
    <w:uiPriority w:val="99"/>
    <w:semiHidden/>
    <w:rsid w:val="004F1CAE"/>
    <w:rPr>
      <w:bCs/>
      <w:color w:val="404040" w:themeColor="text1" w:themeTint="BF"/>
    </w:rPr>
  </w:style>
  <w:style w:type="character" w:customStyle="1" w:styleId="DatumChar">
    <w:name w:val="Datum Char"/>
    <w:basedOn w:val="Standardstycketeckensnitt"/>
    <w:link w:val="Datum"/>
    <w:uiPriority w:val="99"/>
    <w:semiHidden/>
    <w:rsid w:val="008F0D96"/>
    <w:rPr>
      <w:bCs/>
      <w:color w:val="404040" w:themeColor="text1" w:themeTint="BF"/>
    </w:rPr>
  </w:style>
  <w:style w:type="paragraph" w:styleId="Sidhuvud">
    <w:name w:val="header"/>
    <w:basedOn w:val="Normal"/>
    <w:link w:val="SidhuvudChar"/>
    <w:uiPriority w:val="99"/>
    <w:semiHidden/>
    <w:rsid w:val="0024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8F0D96"/>
  </w:style>
  <w:style w:type="paragraph" w:styleId="Sidfot">
    <w:name w:val="footer"/>
    <w:basedOn w:val="Normal"/>
    <w:link w:val="SidfotChar"/>
    <w:uiPriority w:val="99"/>
    <w:semiHidden/>
    <w:rsid w:val="0024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4F1CAE"/>
  </w:style>
  <w:style w:type="paragraph" w:styleId="Punktlista">
    <w:name w:val="List Bullet"/>
    <w:basedOn w:val="Liststycke"/>
    <w:uiPriority w:val="99"/>
    <w:rsid w:val="004F1CAE"/>
    <w:pPr>
      <w:numPr>
        <w:numId w:val="1"/>
      </w:numPr>
      <w:spacing w:line="360" w:lineRule="auto"/>
    </w:pPr>
    <w:rPr>
      <w:color w:val="404040" w:themeColor="text1" w:themeTint="BF"/>
    </w:rPr>
  </w:style>
  <w:style w:type="table" w:styleId="Tabellrutnt">
    <w:name w:val="Table Grid"/>
    <w:basedOn w:val="Normaltabell"/>
    <w:uiPriority w:val="39"/>
    <w:rsid w:val="00C6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C63829"/>
    <w:rPr>
      <w:color w:val="6B9F25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63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\AppData\Roaming\Microsoft\Templates\Enkelt%20sjukv&#229;rds-CV.dotx" TargetMode="External"/></Relationships>
</file>

<file path=word/theme/theme1.xml><?xml version="1.0" encoding="utf-8"?>
<a:theme xmlns:a="http://schemas.openxmlformats.org/drawingml/2006/main" name="Office Theme">
  <a:themeElements>
    <a:clrScheme name="Anpassat 1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6B9F25"/>
      </a:hlink>
      <a:folHlink>
        <a:srgbClr val="8C8C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749B0E-16AF-4431-B280-ADD5A3A053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0F1217-793E-4C39-A52B-F0A7027823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79541449-9C8D-4A79-AB9D-27533CFD9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Enkelt sjukvårds-CV</Template>
  <TotalTime>3</TotalTime>
  <Pages>1</Pages>
  <Words>155</Words>
  <Characters>827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Tishko Amen</dc:creator>
  <cp:keywords/>
  <dc:description/>
  <cp:lastModifiedBy>Info DailyConnect</cp:lastModifiedBy>
  <cp:revision>1</cp:revision>
  <dcterms:created xsi:type="dcterms:W3CDTF">2026-09-11T14:54:00Z</dcterms:created>
  <dcterms:modified xsi:type="dcterms:W3CDTF">2026-09-11T14:57:00Z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